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6C6" w:rsidRDefault="004176C6" w:rsidP="00CC6905">
      <w:pPr>
        <w:spacing w:line="240" w:lineRule="auto"/>
        <w:jc w:val="center"/>
        <w:rPr>
          <w:b/>
          <w:color w:val="FF0000"/>
          <w:sz w:val="28"/>
        </w:rPr>
      </w:pPr>
      <w:bookmarkStart w:id="0" w:name="_GoBack"/>
      <w:r>
        <w:rPr>
          <w:b/>
          <w:color w:val="FF0000"/>
          <w:sz w:val="28"/>
        </w:rPr>
        <w:t xml:space="preserve">2019 </w:t>
      </w:r>
      <w:proofErr w:type="spellStart"/>
      <w:r>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rsidTr="00B6636D">
        <w:tc>
          <w:tcPr>
            <w:tcW w:w="2055" w:type="dxa"/>
          </w:tcPr>
          <w:p w:rsidR="00B6636D" w:rsidRDefault="00B6636D" w:rsidP="00CC6905">
            <w:pPr>
              <w:jc w:val="center"/>
            </w:pPr>
            <w:r>
              <w:t>Sunday</w:t>
            </w:r>
          </w:p>
        </w:tc>
        <w:tc>
          <w:tcPr>
            <w:tcW w:w="2055" w:type="dxa"/>
          </w:tcPr>
          <w:p w:rsidR="00B6636D" w:rsidRDefault="00B6636D" w:rsidP="00CC6905">
            <w:pPr>
              <w:jc w:val="center"/>
            </w:pPr>
            <w:r>
              <w:t>Monday</w:t>
            </w:r>
          </w:p>
        </w:tc>
        <w:tc>
          <w:tcPr>
            <w:tcW w:w="2056" w:type="dxa"/>
          </w:tcPr>
          <w:p w:rsidR="00B6636D" w:rsidRDefault="00B6636D" w:rsidP="00CC6905">
            <w:pPr>
              <w:jc w:val="center"/>
            </w:pPr>
            <w:r>
              <w:t>Tuesday</w:t>
            </w:r>
          </w:p>
        </w:tc>
        <w:tc>
          <w:tcPr>
            <w:tcW w:w="2056" w:type="dxa"/>
          </w:tcPr>
          <w:p w:rsidR="00B6636D" w:rsidRDefault="00B6636D" w:rsidP="00CC6905">
            <w:pPr>
              <w:jc w:val="center"/>
            </w:pPr>
            <w:r>
              <w:t>Wednesday</w:t>
            </w:r>
          </w:p>
        </w:tc>
        <w:tc>
          <w:tcPr>
            <w:tcW w:w="2056" w:type="dxa"/>
          </w:tcPr>
          <w:p w:rsidR="00B6636D" w:rsidRDefault="00B6636D" w:rsidP="00CC6905">
            <w:pPr>
              <w:jc w:val="center"/>
            </w:pPr>
            <w:r>
              <w:t>Thursday</w:t>
            </w:r>
          </w:p>
        </w:tc>
        <w:tc>
          <w:tcPr>
            <w:tcW w:w="2056" w:type="dxa"/>
          </w:tcPr>
          <w:p w:rsidR="00B6636D" w:rsidRDefault="00B6636D" w:rsidP="00CC6905">
            <w:pPr>
              <w:jc w:val="center"/>
            </w:pPr>
            <w:r>
              <w:t>Friday</w:t>
            </w:r>
          </w:p>
        </w:tc>
        <w:tc>
          <w:tcPr>
            <w:tcW w:w="2056" w:type="dxa"/>
          </w:tcPr>
          <w:p w:rsidR="00B6636D" w:rsidRDefault="00B6636D" w:rsidP="00CC6905">
            <w:pPr>
              <w:jc w:val="center"/>
            </w:pPr>
            <w:r>
              <w:t>Saturday</w:t>
            </w:r>
          </w:p>
        </w:tc>
      </w:tr>
      <w:tr w:rsidR="00B6636D" w:rsidTr="00B6636D">
        <w:tc>
          <w:tcPr>
            <w:tcW w:w="2055" w:type="dxa"/>
          </w:tcPr>
          <w:p w:rsidR="00B6636D" w:rsidRDefault="00C10DAA" w:rsidP="00B6636D">
            <w:r>
              <w:t>February 17</w:t>
            </w:r>
          </w:p>
          <w:p w:rsidR="00C10DAA" w:rsidRPr="005627BB" w:rsidRDefault="00C10DAA" w:rsidP="00C10DAA">
            <w:pPr>
              <w:jc w:val="center"/>
              <w:rPr>
                <w:b/>
                <w:sz w:val="18"/>
                <w:szCs w:val="18"/>
              </w:rPr>
            </w:pPr>
            <w:r w:rsidRPr="005627BB">
              <w:rPr>
                <w:b/>
                <w:sz w:val="18"/>
                <w:szCs w:val="18"/>
              </w:rPr>
              <w:t>Pray for Unity</w:t>
            </w:r>
          </w:p>
          <w:p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rsidR="00B6636D" w:rsidRDefault="00C10DAA" w:rsidP="00C10DAA">
            <w:pPr>
              <w:jc w:val="center"/>
            </w:pPr>
            <w:r>
              <w:rPr>
                <w:b/>
                <w:sz w:val="16"/>
              </w:rPr>
              <w:t>Eph. 4: 12-16, 32</w:t>
            </w:r>
          </w:p>
        </w:tc>
        <w:tc>
          <w:tcPr>
            <w:tcW w:w="2055" w:type="dxa"/>
          </w:tcPr>
          <w:p w:rsidR="00B6636D" w:rsidRDefault="00C10DAA" w:rsidP="00B6636D">
            <w:r>
              <w:t>18</w:t>
            </w:r>
          </w:p>
          <w:p w:rsidR="00C10DAA" w:rsidRPr="005627BB" w:rsidRDefault="00C10DAA" w:rsidP="00C10DAA">
            <w:pPr>
              <w:jc w:val="center"/>
              <w:rPr>
                <w:b/>
                <w:sz w:val="18"/>
                <w:szCs w:val="18"/>
              </w:rPr>
            </w:pPr>
            <w:r w:rsidRPr="005627BB">
              <w:rPr>
                <w:b/>
                <w:sz w:val="18"/>
                <w:szCs w:val="18"/>
              </w:rPr>
              <w:t>Pray for the Pastors</w:t>
            </w:r>
          </w:p>
          <w:p w:rsidR="00C10DAA" w:rsidRPr="005627BB" w:rsidRDefault="00C10DAA" w:rsidP="00C10DAA">
            <w:pPr>
              <w:jc w:val="center"/>
              <w:rPr>
                <w:color w:val="222222"/>
                <w:sz w:val="18"/>
                <w:szCs w:val="18"/>
                <w:shd w:val="clear" w:color="auto" w:fill="FFFFFF"/>
              </w:rPr>
            </w:pPr>
            <w:proofErr w:type="gramStart"/>
            <w:r w:rsidRPr="005627BB">
              <w:rPr>
                <w:color w:val="222222"/>
                <w:sz w:val="18"/>
                <w:szCs w:val="18"/>
                <w:shd w:val="clear" w:color="auto" w:fill="FFFFFF"/>
              </w:rPr>
              <w:t>of</w:t>
            </w:r>
            <w:proofErr w:type="gramEnd"/>
            <w:r w:rsidRPr="005627BB">
              <w:rPr>
                <w:color w:val="222222"/>
                <w:sz w:val="18"/>
                <w:szCs w:val="18"/>
                <w:shd w:val="clear" w:color="auto" w:fill="FFFFFF"/>
              </w:rPr>
              <w:t xml:space="preserve"> the small churches we will meet.  Many have full-time jobs while trying to establish God's work in their respective parts of the city. </w:t>
            </w:r>
            <w:proofErr w:type="gramStart"/>
            <w:r w:rsidRPr="005627BB">
              <w:rPr>
                <w:color w:val="222222"/>
                <w:sz w:val="18"/>
                <w:szCs w:val="18"/>
                <w:shd w:val="clear" w:color="auto" w:fill="FFFFFF"/>
              </w:rPr>
              <w:t>Pray for safety and wisdom in the many difficult issues they have to deal with weekly</w:t>
            </w:r>
            <w:proofErr w:type="gramEnd"/>
            <w:r w:rsidRPr="005627BB">
              <w:rPr>
                <w:color w:val="222222"/>
                <w:sz w:val="18"/>
                <w:szCs w:val="18"/>
                <w:shd w:val="clear" w:color="auto" w:fill="FFFFFF"/>
              </w:rPr>
              <w:t>.</w:t>
            </w:r>
          </w:p>
          <w:p w:rsidR="00C10DAA" w:rsidRDefault="00C10DAA" w:rsidP="00B6636D"/>
        </w:tc>
        <w:tc>
          <w:tcPr>
            <w:tcW w:w="2056" w:type="dxa"/>
          </w:tcPr>
          <w:p w:rsidR="00B6636D" w:rsidRDefault="00C10DAA" w:rsidP="00B6636D">
            <w:r>
              <w:t>19</w:t>
            </w:r>
          </w:p>
          <w:p w:rsidR="00C10DAA" w:rsidRPr="005627BB" w:rsidRDefault="00C10DAA" w:rsidP="00C10DAA">
            <w:pPr>
              <w:jc w:val="center"/>
              <w:rPr>
                <w:b/>
                <w:sz w:val="18"/>
                <w:szCs w:val="18"/>
              </w:rPr>
            </w:pPr>
            <w:r w:rsidRPr="005627BB">
              <w:rPr>
                <w:b/>
                <w:sz w:val="18"/>
                <w:szCs w:val="18"/>
              </w:rPr>
              <w:t>Pray for the Kids</w:t>
            </w:r>
          </w:p>
          <w:p w:rsidR="00C10DAA" w:rsidRDefault="00C10DAA" w:rsidP="00C10DAA">
            <w:proofErr w:type="gramStart"/>
            <w:r w:rsidRPr="005627BB">
              <w:rPr>
                <w:sz w:val="18"/>
                <w:szCs w:val="18"/>
              </w:rPr>
              <w:t>that</w:t>
            </w:r>
            <w:proofErr w:type="gramEnd"/>
            <w:r w:rsidRPr="005627BB">
              <w:rPr>
                <w:sz w:val="18"/>
                <w:szCs w:val="18"/>
              </w:rPr>
              <w:t xml:space="preserve">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C10DAA" w:rsidP="00B6636D">
            <w:r>
              <w:t>20</w:t>
            </w:r>
          </w:p>
          <w:p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rsidR="00C10DAA" w:rsidRDefault="00C10DAA" w:rsidP="00C10DAA">
            <w:r w:rsidRPr="005627BB">
              <w:rPr>
                <w:color w:val="222222"/>
                <w:sz w:val="18"/>
                <w:szCs w:val="18"/>
                <w:shd w:val="clear" w:color="auto" w:fill="FFFFFF"/>
              </w:rPr>
              <w:t xml:space="preserve"> </w:t>
            </w: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4176C6" w:rsidP="004176C6">
            <w:r>
              <w:t>21</w:t>
            </w:r>
          </w:p>
          <w:p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C10DAA">
            <w:pPr>
              <w:jc w:val="center"/>
            </w:pPr>
            <w:r>
              <w:rPr>
                <w:color w:val="222222"/>
                <w:sz w:val="18"/>
                <w:szCs w:val="18"/>
                <w:shd w:val="clear" w:color="auto" w:fill="FFFFFF"/>
              </w:rPr>
              <w:t xml:space="preserve">In this patriarchal </w:t>
            </w:r>
            <w:proofErr w:type="gramStart"/>
            <w:r>
              <w:rPr>
                <w:color w:val="222222"/>
                <w:sz w:val="18"/>
                <w:szCs w:val="18"/>
                <w:shd w:val="clear" w:color="auto" w:fill="FFFFFF"/>
              </w:rPr>
              <w:t>culture</w:t>
            </w:r>
            <w:proofErr w:type="gramEnd"/>
            <w:r>
              <w:rPr>
                <w:color w:val="222222"/>
                <w:sz w:val="18"/>
                <w:szCs w:val="18"/>
                <w:shd w:val="clear" w:color="auto" w:fill="FFFFFF"/>
              </w:rPr>
              <w:t xml:space="preserv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rsidR="00B6636D" w:rsidRDefault="004176C6" w:rsidP="00B6636D">
            <w:r>
              <w:t>22</w:t>
            </w:r>
          </w:p>
          <w:p w:rsidR="00B6636D" w:rsidRDefault="00B6636D" w:rsidP="00B6636D">
            <w:pPr>
              <w:jc w:val="center"/>
              <w:rPr>
                <w:b/>
                <w:sz w:val="16"/>
              </w:rPr>
            </w:pPr>
          </w:p>
          <w:p w:rsidR="00B6636D" w:rsidRPr="005627BB" w:rsidRDefault="00B6636D" w:rsidP="00B6636D">
            <w:pPr>
              <w:jc w:val="center"/>
              <w:rPr>
                <w:b/>
                <w:sz w:val="18"/>
                <w:szCs w:val="18"/>
              </w:rPr>
            </w:pPr>
            <w:r w:rsidRPr="005627BB">
              <w:rPr>
                <w:b/>
                <w:sz w:val="18"/>
                <w:szCs w:val="18"/>
              </w:rPr>
              <w:t>Pray for Peace</w:t>
            </w:r>
          </w:p>
          <w:p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rsidR="00B6636D" w:rsidRPr="007D3820" w:rsidRDefault="00B6636D" w:rsidP="00B6636D">
            <w:pPr>
              <w:jc w:val="center"/>
            </w:pPr>
          </w:p>
        </w:tc>
        <w:tc>
          <w:tcPr>
            <w:tcW w:w="2056" w:type="dxa"/>
          </w:tcPr>
          <w:p w:rsidR="00B6636D" w:rsidRPr="00E85F00" w:rsidRDefault="004176C6" w:rsidP="00B6636D">
            <w:r>
              <w:t>23</w:t>
            </w:r>
          </w:p>
          <w:p w:rsidR="00B6636D" w:rsidRPr="005627BB" w:rsidRDefault="00B6636D" w:rsidP="00B6636D">
            <w:pPr>
              <w:jc w:val="center"/>
              <w:rPr>
                <w:b/>
                <w:sz w:val="18"/>
                <w:szCs w:val="18"/>
              </w:rPr>
            </w:pPr>
            <w:r w:rsidRPr="005627BB">
              <w:rPr>
                <w:b/>
                <w:sz w:val="18"/>
                <w:szCs w:val="18"/>
              </w:rPr>
              <w:t>Pray for Unity</w:t>
            </w:r>
          </w:p>
          <w:p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rsidR="00B6636D" w:rsidRPr="00E85F00" w:rsidRDefault="00042546" w:rsidP="00E85F00">
            <w:pPr>
              <w:jc w:val="center"/>
              <w:rPr>
                <w:sz w:val="18"/>
                <w:szCs w:val="18"/>
              </w:rPr>
            </w:pPr>
            <w:r>
              <w:rPr>
                <w:b/>
                <w:sz w:val="16"/>
              </w:rPr>
              <w:t>Eph. 4: 12-16, 32</w:t>
            </w:r>
          </w:p>
        </w:tc>
      </w:tr>
      <w:tr w:rsidR="00B6636D" w:rsidTr="00B6636D">
        <w:tc>
          <w:tcPr>
            <w:tcW w:w="2055" w:type="dxa"/>
          </w:tcPr>
          <w:p w:rsidR="00B6636D" w:rsidRPr="00E85F00" w:rsidRDefault="004176C6" w:rsidP="00E85F00">
            <w:r>
              <w:t>24</w:t>
            </w:r>
          </w:p>
          <w:p w:rsidR="00B6636D" w:rsidRPr="005627BB" w:rsidRDefault="00B6636D" w:rsidP="00B6636D">
            <w:pPr>
              <w:jc w:val="center"/>
              <w:rPr>
                <w:b/>
                <w:sz w:val="18"/>
                <w:szCs w:val="18"/>
              </w:rPr>
            </w:pPr>
            <w:r w:rsidRPr="005627BB">
              <w:rPr>
                <w:b/>
                <w:sz w:val="18"/>
                <w:szCs w:val="18"/>
              </w:rPr>
              <w:t>Pray for the Pastors</w:t>
            </w:r>
          </w:p>
          <w:p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Pr="00B6636D" w:rsidRDefault="00B6636D" w:rsidP="00B6636D">
            <w:pPr>
              <w:jc w:val="center"/>
              <w:rPr>
                <w:sz w:val="16"/>
                <w:szCs w:val="16"/>
              </w:rPr>
            </w:pPr>
          </w:p>
        </w:tc>
        <w:tc>
          <w:tcPr>
            <w:tcW w:w="2055" w:type="dxa"/>
          </w:tcPr>
          <w:p w:rsidR="00B6636D" w:rsidRPr="00E85F00" w:rsidRDefault="004176C6" w:rsidP="00E85F00">
            <w:r>
              <w:t>25</w:t>
            </w:r>
          </w:p>
          <w:p w:rsidR="00B6636D" w:rsidRPr="005627BB" w:rsidRDefault="00B6636D" w:rsidP="00B6636D">
            <w:pPr>
              <w:jc w:val="center"/>
              <w:rPr>
                <w:b/>
                <w:sz w:val="18"/>
                <w:szCs w:val="18"/>
              </w:rPr>
            </w:pPr>
            <w:r w:rsidRPr="005627BB">
              <w:rPr>
                <w:b/>
                <w:sz w:val="18"/>
                <w:szCs w:val="18"/>
              </w:rPr>
              <w:t>Pray for the Kids</w:t>
            </w:r>
          </w:p>
          <w:p w:rsidR="005627BB" w:rsidRPr="00C10DAA" w:rsidRDefault="00B6636D" w:rsidP="00C10DAA">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rsidR="005627BB" w:rsidRPr="00E85F00" w:rsidRDefault="004176C6" w:rsidP="00E85F00">
            <w:r>
              <w:t>26</w:t>
            </w:r>
          </w:p>
          <w:p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Pr="00E85F00" w:rsidRDefault="004176C6" w:rsidP="00B6636D">
            <w:r>
              <w:t>27</w:t>
            </w:r>
          </w:p>
          <w:p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rsidR="00DB3C1D" w:rsidRPr="00E85F00" w:rsidRDefault="00B6636D" w:rsidP="00E85F00">
            <w:r>
              <w:t>2</w:t>
            </w:r>
            <w:r w:rsidR="004176C6">
              <w:t>8</w:t>
            </w:r>
          </w:p>
          <w:p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rsidR="00DB3C1D" w:rsidRDefault="00DB3C1D" w:rsidP="00DB3C1D">
            <w:pPr>
              <w:pStyle w:val="TableParagraph"/>
              <w:ind w:left="109"/>
              <w:jc w:val="center"/>
              <w:rPr>
                <w:b/>
                <w:sz w:val="16"/>
              </w:rPr>
            </w:pPr>
            <w:r>
              <w:rPr>
                <w:b/>
                <w:sz w:val="16"/>
              </w:rPr>
              <w:t>Ephesians 2:10</w:t>
            </w:r>
          </w:p>
          <w:p w:rsidR="00DB3C1D" w:rsidRDefault="00DB3C1D" w:rsidP="00CC6905">
            <w:pPr>
              <w:pStyle w:val="TableParagraph"/>
              <w:spacing w:before="19"/>
              <w:ind w:left="109"/>
              <w:jc w:val="center"/>
              <w:rPr>
                <w:b/>
                <w:sz w:val="16"/>
              </w:rPr>
            </w:pPr>
            <w:r>
              <w:rPr>
                <w:b/>
                <w:sz w:val="16"/>
              </w:rPr>
              <w:t>1 Peter 4:10</w:t>
            </w:r>
          </w:p>
          <w:p w:rsidR="00CC6905" w:rsidRDefault="00CC6905" w:rsidP="00CC6905">
            <w:pPr>
              <w:pStyle w:val="TableParagraph"/>
              <w:spacing w:before="19"/>
              <w:ind w:left="109"/>
              <w:jc w:val="center"/>
              <w:rPr>
                <w:b/>
                <w:sz w:val="16"/>
              </w:rPr>
            </w:pPr>
          </w:p>
          <w:p w:rsidR="00DB3C1D" w:rsidRPr="00E85F00" w:rsidRDefault="00DB3C1D" w:rsidP="00E85F00">
            <w:pPr>
              <w:pStyle w:val="TableParagraph"/>
              <w:spacing w:before="19"/>
              <w:ind w:left="109" w:right="104"/>
              <w:jc w:val="center"/>
              <w:rPr>
                <w:color w:val="FF0000"/>
                <w:szCs w:val="18"/>
              </w:rPr>
            </w:pPr>
          </w:p>
        </w:tc>
        <w:tc>
          <w:tcPr>
            <w:tcW w:w="2056" w:type="dxa"/>
          </w:tcPr>
          <w:p w:rsidR="007177E7" w:rsidRPr="00E85F00" w:rsidRDefault="004176C6" w:rsidP="00B6636D">
            <w:r>
              <w:t>March 1</w:t>
            </w:r>
          </w:p>
          <w:p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rsidR="007177E7" w:rsidRPr="007177E7" w:rsidRDefault="007177E7" w:rsidP="007177E7">
            <w:pPr>
              <w:jc w:val="center"/>
              <w:rPr>
                <w:b/>
                <w:sz w:val="18"/>
                <w:szCs w:val="18"/>
              </w:rPr>
            </w:pPr>
            <w:r w:rsidRPr="007177E7">
              <w:rPr>
                <w:b/>
                <w:sz w:val="18"/>
                <w:szCs w:val="18"/>
              </w:rPr>
              <w:t>Hebrews 10: 23-25</w:t>
            </w:r>
          </w:p>
        </w:tc>
        <w:tc>
          <w:tcPr>
            <w:tcW w:w="2056" w:type="dxa"/>
          </w:tcPr>
          <w:p w:rsidR="00E85F00" w:rsidRPr="00E85F00" w:rsidRDefault="004176C6" w:rsidP="00E85F00">
            <w:r>
              <w:t>2</w:t>
            </w:r>
          </w:p>
          <w:p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rsidR="00E85F00" w:rsidRDefault="00E85F00" w:rsidP="00E85F00">
            <w:pPr>
              <w:pStyle w:val="TableParagraph"/>
              <w:jc w:val="center"/>
              <w:rPr>
                <w:b/>
                <w:sz w:val="16"/>
              </w:rPr>
            </w:pPr>
            <w:r>
              <w:rPr>
                <w:b/>
                <w:sz w:val="16"/>
              </w:rPr>
              <w:t>Matthew 6:25-34</w:t>
            </w:r>
          </w:p>
          <w:p w:rsidR="00E85F00" w:rsidRPr="00E85F00" w:rsidRDefault="00E85F00" w:rsidP="00E85F00">
            <w:pPr>
              <w:pStyle w:val="TableParagraph"/>
              <w:spacing w:before="12"/>
              <w:ind w:right="166"/>
              <w:jc w:val="center"/>
              <w:rPr>
                <w:sz w:val="18"/>
                <w:szCs w:val="18"/>
              </w:rPr>
            </w:pPr>
          </w:p>
          <w:p w:rsidR="00E85F00" w:rsidRDefault="00E85F00" w:rsidP="00B6636D"/>
        </w:tc>
      </w:tr>
      <w:tr w:rsidR="00B6636D" w:rsidTr="00B6636D">
        <w:tc>
          <w:tcPr>
            <w:tcW w:w="2055" w:type="dxa"/>
          </w:tcPr>
          <w:p w:rsidR="00B6636D" w:rsidRDefault="004176C6" w:rsidP="00B6636D">
            <w:r>
              <w:t>3</w:t>
            </w:r>
          </w:p>
          <w:p w:rsidR="00E85F00" w:rsidRPr="005627BB" w:rsidRDefault="00E85F00" w:rsidP="00E85F00">
            <w:pPr>
              <w:jc w:val="center"/>
              <w:rPr>
                <w:b/>
                <w:sz w:val="18"/>
                <w:szCs w:val="18"/>
              </w:rPr>
            </w:pPr>
            <w:r w:rsidRPr="005627BB">
              <w:rPr>
                <w:b/>
                <w:sz w:val="18"/>
                <w:szCs w:val="18"/>
              </w:rPr>
              <w:t>Pray for the Pastors</w:t>
            </w:r>
          </w:p>
          <w:p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of the small churches we will meet.  Many have full-time jobs while trying to establish God's work in their respective parts of the city. Pray for safety and wisdom in the many difficult issues they have to deal with weekly.</w:t>
            </w:r>
          </w:p>
          <w:p w:rsidR="00B6636D" w:rsidRDefault="00B6636D" w:rsidP="00B6636D"/>
        </w:tc>
        <w:tc>
          <w:tcPr>
            <w:tcW w:w="2055" w:type="dxa"/>
          </w:tcPr>
          <w:p w:rsidR="00B6636D" w:rsidRDefault="004176C6" w:rsidP="00B6636D">
            <w:r>
              <w:t>4</w:t>
            </w:r>
          </w:p>
          <w:p w:rsidR="00E85F00" w:rsidRPr="005627BB" w:rsidRDefault="00E85F00" w:rsidP="00E85F00">
            <w:pPr>
              <w:jc w:val="center"/>
              <w:rPr>
                <w:b/>
                <w:sz w:val="18"/>
                <w:szCs w:val="18"/>
              </w:rPr>
            </w:pPr>
            <w:r w:rsidRPr="005627BB">
              <w:rPr>
                <w:b/>
                <w:sz w:val="18"/>
                <w:szCs w:val="18"/>
              </w:rPr>
              <w:t>Pray for the Kids</w:t>
            </w:r>
          </w:p>
          <w:p w:rsidR="00E85F00" w:rsidRPr="00E85F00" w:rsidRDefault="00E85F00" w:rsidP="00E85F00">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Many live in very difficult circumstances - one parent, poverty, limited opportunity for school.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4176C6" w:rsidP="00B6636D">
            <w:r>
              <w:t>5</w:t>
            </w:r>
          </w:p>
          <w:p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rsidR="00E85F00" w:rsidRDefault="00E85F00" w:rsidP="00C10DAA">
            <w:pPr>
              <w:jc w:val="center"/>
            </w:pP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4176C6" w:rsidP="00B6636D">
            <w:r>
              <w:t>6</w:t>
            </w:r>
          </w:p>
          <w:p w:rsidR="00CC6905" w:rsidRPr="005627BB" w:rsidRDefault="00CC6905" w:rsidP="00CC6905">
            <w:pPr>
              <w:jc w:val="center"/>
              <w:rPr>
                <w:b/>
                <w:sz w:val="18"/>
                <w:szCs w:val="18"/>
              </w:rPr>
            </w:pPr>
            <w:r w:rsidRPr="005627BB">
              <w:rPr>
                <w:b/>
                <w:sz w:val="18"/>
                <w:szCs w:val="18"/>
              </w:rPr>
              <w:t>Pray for Peace</w:t>
            </w:r>
          </w:p>
          <w:p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rsidR="00B6636D" w:rsidRDefault="00B6636D" w:rsidP="00B6636D">
            <w:pPr>
              <w:pStyle w:val="TableParagraph"/>
              <w:ind w:right="108"/>
              <w:rPr>
                <w:b/>
                <w:sz w:val="16"/>
              </w:rPr>
            </w:pPr>
          </w:p>
          <w:p w:rsidR="00B6636D" w:rsidRPr="00B6636D" w:rsidRDefault="00B6636D" w:rsidP="00B6636D">
            <w:pPr>
              <w:pStyle w:val="TableParagraph"/>
              <w:ind w:right="108"/>
              <w:jc w:val="center"/>
              <w:rPr>
                <w:sz w:val="16"/>
              </w:rPr>
            </w:pPr>
          </w:p>
          <w:p w:rsidR="00B6636D" w:rsidRDefault="00B6636D" w:rsidP="00B6636D"/>
          <w:p w:rsidR="00B6636D" w:rsidRDefault="00B6636D" w:rsidP="00B6636D"/>
        </w:tc>
        <w:tc>
          <w:tcPr>
            <w:tcW w:w="2056" w:type="dxa"/>
          </w:tcPr>
          <w:p w:rsidR="00B6636D" w:rsidRPr="00CC6905" w:rsidRDefault="004176C6" w:rsidP="00CC6905">
            <w:r>
              <w:t>7</w:t>
            </w:r>
          </w:p>
          <w:p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rsidR="00B6636D" w:rsidRPr="005950ED" w:rsidRDefault="005950ED" w:rsidP="00E25E1D">
            <w:pPr>
              <w:jc w:val="center"/>
              <w:rPr>
                <w:sz w:val="22"/>
                <w:szCs w:val="22"/>
              </w:rPr>
            </w:pPr>
            <w:r w:rsidRPr="005950ED">
              <w:rPr>
                <w:color w:val="FF0000"/>
                <w:sz w:val="22"/>
                <w:szCs w:val="22"/>
              </w:rPr>
              <w:t xml:space="preserve"> </w:t>
            </w:r>
          </w:p>
        </w:tc>
        <w:tc>
          <w:tcPr>
            <w:tcW w:w="2056" w:type="dxa"/>
          </w:tcPr>
          <w:p w:rsidR="00B6636D" w:rsidRPr="00DB3C1D" w:rsidRDefault="004176C6" w:rsidP="00B6636D">
            <w:pPr>
              <w:rPr>
                <w:b/>
                <w:sz w:val="22"/>
                <w:szCs w:val="22"/>
              </w:rPr>
            </w:pPr>
            <w:r>
              <w:t>8</w:t>
            </w:r>
            <w:r w:rsidR="00B946A5">
              <w:t xml:space="preserve">   </w:t>
            </w:r>
            <w:r w:rsidR="00B946A5" w:rsidRPr="00DB3C1D">
              <w:rPr>
                <w:b/>
                <w:color w:val="FF0000"/>
                <w:sz w:val="22"/>
                <w:szCs w:val="22"/>
              </w:rPr>
              <w:t>Departure</w:t>
            </w:r>
            <w:r w:rsidR="00DB3C1D" w:rsidRPr="00DB3C1D">
              <w:rPr>
                <w:b/>
                <w:color w:val="FF0000"/>
                <w:sz w:val="22"/>
                <w:szCs w:val="22"/>
              </w:rPr>
              <w:t xml:space="preserve"> Day</w:t>
            </w:r>
            <w:r w:rsidR="00B946A5" w:rsidRPr="00DB3C1D">
              <w:rPr>
                <w:b/>
                <w:color w:val="FF0000"/>
                <w:sz w:val="22"/>
                <w:szCs w:val="22"/>
              </w:rPr>
              <w:t>!</w:t>
            </w:r>
          </w:p>
          <w:p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and easy passage through airports and customs.</w:t>
            </w:r>
          </w:p>
          <w:p w:rsidR="00C10DAA" w:rsidRPr="00C10DAA" w:rsidRDefault="00C10DAA" w:rsidP="00B946A5">
            <w:pPr>
              <w:pStyle w:val="TableParagraph"/>
              <w:spacing w:before="12"/>
              <w:ind w:right="250"/>
              <w:jc w:val="center"/>
              <w:rPr>
                <w:sz w:val="18"/>
                <w:szCs w:val="18"/>
              </w:rPr>
            </w:pPr>
          </w:p>
          <w:p w:rsidR="00B946A5" w:rsidRDefault="00E25E1D" w:rsidP="00B6636D">
            <w:r w:rsidRPr="005950ED">
              <w:rPr>
                <w:color w:val="FF0000"/>
                <w:sz w:val="22"/>
                <w:szCs w:val="22"/>
              </w:rPr>
              <w:t>Pray through the list of individual team members throughout the week</w:t>
            </w:r>
          </w:p>
        </w:tc>
        <w:tc>
          <w:tcPr>
            <w:tcW w:w="2056" w:type="dxa"/>
          </w:tcPr>
          <w:p w:rsidR="00CC6905" w:rsidRPr="00CC6905" w:rsidRDefault="004176C6" w:rsidP="00CC6905">
            <w:r>
              <w:t>9</w:t>
            </w:r>
          </w:p>
          <w:p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rsidR="00CC6905" w:rsidRDefault="00CC6905" w:rsidP="00B6636D"/>
        </w:tc>
      </w:tr>
      <w:tr w:rsidR="00B6636D" w:rsidTr="00B6636D">
        <w:tc>
          <w:tcPr>
            <w:tcW w:w="2055" w:type="dxa"/>
          </w:tcPr>
          <w:p w:rsidR="00B6636D" w:rsidRDefault="004176C6" w:rsidP="00B6636D">
            <w:r>
              <w:t>10</w:t>
            </w:r>
          </w:p>
          <w:p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t>
            </w:r>
            <w:proofErr w:type="gramStart"/>
            <w:r w:rsidRPr="00E85F00">
              <w:rPr>
                <w:sz w:val="17"/>
                <w:szCs w:val="17"/>
              </w:rPr>
              <w:t>will be opened</w:t>
            </w:r>
            <w:proofErr w:type="gramEnd"/>
            <w:r w:rsidRPr="00E85F00">
              <w:rPr>
                <w:sz w:val="17"/>
                <w:szCs w:val="17"/>
              </w:rPr>
              <w:t xml:space="preserve"> to the wonder of worship and the unity it brings.</w:t>
            </w:r>
          </w:p>
        </w:tc>
        <w:tc>
          <w:tcPr>
            <w:tcW w:w="2055" w:type="dxa"/>
          </w:tcPr>
          <w:p w:rsidR="005627BB" w:rsidRPr="00E85F00" w:rsidRDefault="004176C6" w:rsidP="00E85F00">
            <w:r>
              <w:t>11</w:t>
            </w:r>
          </w:p>
          <w:p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rsidR="005627BB" w:rsidRPr="005627BB" w:rsidRDefault="005627BB" w:rsidP="00CC6905">
            <w:pPr>
              <w:jc w:val="center"/>
              <w:rPr>
                <w:rFonts w:ascii="Georgia" w:hAnsi="Georgia"/>
                <w:color w:val="222222"/>
                <w:sz w:val="18"/>
                <w:szCs w:val="18"/>
                <w:shd w:val="clear" w:color="auto" w:fill="FFFFFF"/>
              </w:rPr>
            </w:pPr>
            <w:proofErr w:type="gramStart"/>
            <w:r w:rsidRPr="00D67701">
              <w:rPr>
                <w:color w:val="222222"/>
                <w:sz w:val="18"/>
                <w:szCs w:val="18"/>
                <w:shd w:val="clear" w:color="auto" w:fill="FFFFFF"/>
              </w:rPr>
              <w:t>for</w:t>
            </w:r>
            <w:proofErr w:type="gramEnd"/>
            <w:r w:rsidRPr="00D67701">
              <w:rPr>
                <w:color w:val="222222"/>
                <w:sz w:val="18"/>
                <w:szCs w:val="18"/>
                <w:shd w:val="clear" w:color="auto" w:fill="FFFFFF"/>
              </w:rPr>
              <w:t xml:space="preserve">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rsidR="00B6636D" w:rsidRDefault="004176C6" w:rsidP="00B6636D">
            <w:r>
              <w:t>12</w:t>
            </w:r>
          </w:p>
          <w:p w:rsidR="00CC6905" w:rsidRPr="005627BB" w:rsidRDefault="00CC6905" w:rsidP="00CC6905">
            <w:pPr>
              <w:jc w:val="center"/>
              <w:rPr>
                <w:b/>
                <w:sz w:val="18"/>
                <w:szCs w:val="18"/>
              </w:rPr>
            </w:pPr>
            <w:r w:rsidRPr="005627BB">
              <w:rPr>
                <w:b/>
                <w:sz w:val="18"/>
                <w:szCs w:val="18"/>
              </w:rPr>
              <w:t>Pray for Unity</w:t>
            </w:r>
          </w:p>
          <w:p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rsidR="00B6636D" w:rsidRDefault="004176C6" w:rsidP="00B6636D">
            <w:r>
              <w:t>13</w:t>
            </w:r>
          </w:p>
          <w:p w:rsidR="00CC6905" w:rsidRDefault="00CC6905" w:rsidP="00CC6905">
            <w:pPr>
              <w:jc w:val="center"/>
              <w:rPr>
                <w:sz w:val="18"/>
                <w:szCs w:val="18"/>
              </w:rPr>
            </w:pPr>
            <w:r w:rsidRPr="00CC6905">
              <w:rPr>
                <w:b/>
                <w:sz w:val="18"/>
                <w:szCs w:val="18"/>
              </w:rPr>
              <w:t>Pray for boldness</w:t>
            </w:r>
            <w:r>
              <w:rPr>
                <w:sz w:val="18"/>
                <w:szCs w:val="18"/>
              </w:rPr>
              <w:t>,</w:t>
            </w:r>
          </w:p>
          <w:p w:rsidR="00CC6905" w:rsidRPr="00CC6905" w:rsidRDefault="00CC6905" w:rsidP="00CC6905">
            <w:pPr>
              <w:jc w:val="center"/>
              <w:rPr>
                <w:sz w:val="18"/>
                <w:szCs w:val="18"/>
              </w:rPr>
            </w:pPr>
            <w:r>
              <w:rPr>
                <w:sz w:val="18"/>
                <w:szCs w:val="18"/>
              </w:rPr>
              <w:t xml:space="preserve"> </w:t>
            </w:r>
            <w:proofErr w:type="gramStart"/>
            <w:r>
              <w:rPr>
                <w:sz w:val="18"/>
                <w:szCs w:val="18"/>
              </w:rPr>
              <w:t>that</w:t>
            </w:r>
            <w:proofErr w:type="gramEnd"/>
            <w:r>
              <w:rPr>
                <w:sz w:val="18"/>
                <w:szCs w:val="18"/>
              </w:rPr>
              <w:t xml:space="preserve"> we will blaze Christ’s love through cultural, language, and economic barriers.</w:t>
            </w:r>
          </w:p>
        </w:tc>
        <w:tc>
          <w:tcPr>
            <w:tcW w:w="2056" w:type="dxa"/>
          </w:tcPr>
          <w:p w:rsidR="00B6636D" w:rsidRDefault="004176C6" w:rsidP="00B6636D">
            <w:r>
              <w:t>14</w:t>
            </w:r>
          </w:p>
          <w:p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rsidR="00CC6905" w:rsidRDefault="00CC6905" w:rsidP="00CC6905">
            <w:pPr>
              <w:jc w:val="center"/>
            </w:pPr>
            <w:r w:rsidRPr="00CC6905">
              <w:rPr>
                <w:sz w:val="18"/>
                <w:szCs w:val="18"/>
              </w:rPr>
              <w:t>as we interact with people with different needs, different stories, from us.</w:t>
            </w:r>
          </w:p>
        </w:tc>
        <w:tc>
          <w:tcPr>
            <w:tcW w:w="2056" w:type="dxa"/>
          </w:tcPr>
          <w:p w:rsidR="00C10DAA" w:rsidRPr="00C10DAA" w:rsidRDefault="004176C6" w:rsidP="00C10DAA">
            <w:pPr>
              <w:rPr>
                <w:b/>
                <w:sz w:val="22"/>
              </w:rPr>
            </w:pPr>
            <w:r>
              <w:t>15</w:t>
            </w:r>
            <w:r w:rsidR="007B649D">
              <w:t xml:space="preserve"> </w:t>
            </w:r>
            <w:r w:rsidR="007B649D" w:rsidRPr="00C10DAA">
              <w:rPr>
                <w:b/>
                <w:sz w:val="22"/>
              </w:rPr>
              <w:t>Heading Home</w:t>
            </w:r>
            <w:r w:rsidR="00C10DAA" w:rsidRPr="00C10DAA">
              <w:rPr>
                <w:b/>
                <w:sz w:val="22"/>
              </w:rPr>
              <w:t xml:space="preserve">     </w:t>
            </w:r>
          </w:p>
          <w:p w:rsidR="00B6636D" w:rsidRPr="00C10DAA" w:rsidRDefault="00C10DAA" w:rsidP="00C10DAA">
            <w:pPr>
              <w:rPr>
                <w:b/>
                <w:sz w:val="22"/>
              </w:rPr>
            </w:pPr>
            <w:r w:rsidRPr="00C10DAA">
              <w:rPr>
                <w:b/>
                <w:sz w:val="22"/>
              </w:rPr>
              <w:t xml:space="preserve">     </w:t>
            </w:r>
            <w:proofErr w:type="gramStart"/>
            <w:r w:rsidRPr="00C10DAA">
              <w:rPr>
                <w:b/>
                <w:sz w:val="22"/>
              </w:rPr>
              <w:t xml:space="preserve">Tomorrow </w:t>
            </w:r>
            <w:r w:rsidR="007B649D" w:rsidRPr="00C10DAA">
              <w:rPr>
                <w:b/>
                <w:sz w:val="22"/>
              </w:rPr>
              <w:t>!</w:t>
            </w:r>
            <w:proofErr w:type="gramEnd"/>
          </w:p>
          <w:p w:rsidR="00CC6905" w:rsidRPr="00C10DAA" w:rsidRDefault="00CC6905" w:rsidP="00C10DAA">
            <w:pPr>
              <w:pStyle w:val="TableParagraph"/>
              <w:spacing w:before="12"/>
              <w:ind w:right="250"/>
              <w:jc w:val="center"/>
              <w:rPr>
                <w:sz w:val="18"/>
                <w:szCs w:val="18"/>
              </w:rPr>
            </w:pPr>
            <w:r w:rsidRPr="00C10DAA">
              <w:rPr>
                <w:sz w:val="18"/>
                <w:szCs w:val="18"/>
              </w:rPr>
              <w:t xml:space="preserve">Pray for </w:t>
            </w:r>
            <w:r w:rsidR="00C10DAA">
              <w:rPr>
                <w:sz w:val="18"/>
                <w:szCs w:val="18"/>
              </w:rPr>
              <w:t xml:space="preserve">our preparation, </w:t>
            </w:r>
            <w:r w:rsidRPr="00C10DAA">
              <w:rPr>
                <w:sz w:val="18"/>
                <w:szCs w:val="18"/>
              </w:rPr>
              <w:t xml:space="preserve">safe travel, God's protection, </w:t>
            </w:r>
            <w:r w:rsidR="00C10DAA">
              <w:rPr>
                <w:sz w:val="18"/>
                <w:szCs w:val="18"/>
              </w:rPr>
              <w:t>&amp;</w:t>
            </w:r>
            <w:r w:rsidRPr="00C10DAA">
              <w:rPr>
                <w:sz w:val="18"/>
                <w:szCs w:val="18"/>
              </w:rPr>
              <w:t xml:space="preserve"> easy passage through airports </w:t>
            </w:r>
            <w:r w:rsidR="00C10DAA">
              <w:rPr>
                <w:sz w:val="18"/>
                <w:szCs w:val="18"/>
              </w:rPr>
              <w:t>&amp;</w:t>
            </w:r>
            <w:r w:rsidRPr="00C10DAA">
              <w:rPr>
                <w:sz w:val="18"/>
                <w:szCs w:val="18"/>
              </w:rPr>
              <w:t xml:space="preserve"> customs.</w:t>
            </w:r>
          </w:p>
        </w:tc>
        <w:tc>
          <w:tcPr>
            <w:tcW w:w="2056" w:type="dxa"/>
          </w:tcPr>
          <w:p w:rsidR="00B6636D" w:rsidRDefault="00B6636D" w:rsidP="00B6636D">
            <w:pPr>
              <w:rPr>
                <w:b/>
                <w:color w:val="FF0000"/>
                <w:sz w:val="22"/>
              </w:rPr>
            </w:pPr>
            <w:r>
              <w:t>1</w:t>
            </w:r>
            <w:r w:rsidR="004176C6">
              <w:t>6</w:t>
            </w:r>
            <w:r w:rsidR="007B649D">
              <w:t xml:space="preserve"> </w:t>
            </w:r>
            <w:r w:rsidR="007B649D" w:rsidRPr="007B649D">
              <w:rPr>
                <w:b/>
                <w:color w:val="FF0000"/>
                <w:sz w:val="22"/>
              </w:rPr>
              <w:t>Arrival in USA!</w:t>
            </w:r>
          </w:p>
          <w:p w:rsidR="00CC6905" w:rsidRPr="00C10DAA" w:rsidRDefault="00CC6905" w:rsidP="00CC6905">
            <w:pPr>
              <w:pStyle w:val="TableParagraph"/>
              <w:spacing w:before="12"/>
              <w:ind w:right="250"/>
              <w:jc w:val="center"/>
            </w:pPr>
            <w:r w:rsidRPr="00C10DAA">
              <w:rPr>
                <w:sz w:val="18"/>
                <w:szCs w:val="18"/>
              </w:rPr>
              <w:t>Pray for safe travel, God's protection, and easy passage through airports and customs.</w:t>
            </w:r>
          </w:p>
        </w:tc>
      </w:tr>
      <w:tr w:rsidR="00B6636D" w:rsidTr="00B6636D">
        <w:tc>
          <w:tcPr>
            <w:tcW w:w="2055" w:type="dxa"/>
          </w:tcPr>
          <w:p w:rsidR="00B6636D" w:rsidRDefault="004176C6" w:rsidP="00B6636D">
            <w:r>
              <w:lastRenderedPageBreak/>
              <w:t>17</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B6636D" w:rsidRDefault="00B6636D" w:rsidP="00B6636D"/>
        </w:tc>
        <w:tc>
          <w:tcPr>
            <w:tcW w:w="2055" w:type="dxa"/>
          </w:tcPr>
          <w:p w:rsidR="005950ED" w:rsidRPr="005950ED" w:rsidRDefault="004176C6" w:rsidP="005950ED">
            <w:r>
              <w:t>18</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4176C6" w:rsidP="00B6636D">
            <w:r>
              <w:t>19</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4176C6" w:rsidP="00B6636D">
            <w:r>
              <w:t>20</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5950ED" w:rsidRDefault="005950ED" w:rsidP="00B6636D"/>
        </w:tc>
        <w:tc>
          <w:tcPr>
            <w:tcW w:w="2056" w:type="dxa"/>
          </w:tcPr>
          <w:p w:rsidR="00B6636D" w:rsidRDefault="004176C6" w:rsidP="00B6636D">
            <w:r>
              <w:t>21</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4176C6" w:rsidP="00B6636D">
            <w:r>
              <w:t>22</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4176C6" w:rsidP="004176C6">
            <w:r>
              <w:t>23</w:t>
            </w:r>
          </w:p>
          <w:p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4176C6">
            <w:pPr>
              <w:jc w:val="cente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r>
    </w:tbl>
    <w:p w:rsidR="007D3820" w:rsidRDefault="007D3820" w:rsidP="007D3820">
      <w:pPr>
        <w:jc w:val="center"/>
      </w:pPr>
    </w:p>
    <w:p w:rsidR="005950ED" w:rsidRDefault="005950ED" w:rsidP="007D3820">
      <w:pPr>
        <w:jc w:val="center"/>
      </w:pPr>
    </w:p>
    <w:tbl>
      <w:tblPr>
        <w:tblStyle w:val="TableGrid"/>
        <w:tblW w:w="0" w:type="auto"/>
        <w:tblInd w:w="5407" w:type="dxa"/>
        <w:tblLook w:val="04A0" w:firstRow="1" w:lastRow="0" w:firstColumn="1" w:lastColumn="0" w:noHBand="0" w:noVBand="1"/>
      </w:tblPr>
      <w:tblGrid>
        <w:gridCol w:w="4410"/>
      </w:tblGrid>
      <w:tr w:rsidR="005950ED" w:rsidTr="00C10DAA">
        <w:tc>
          <w:tcPr>
            <w:tcW w:w="4410" w:type="dxa"/>
            <w:shd w:val="clear" w:color="auto" w:fill="F2F2F2" w:themeFill="background1" w:themeFillShade="F2"/>
          </w:tcPr>
          <w:p w:rsidR="005950ED" w:rsidRPr="005950ED" w:rsidRDefault="005950ED" w:rsidP="007D3820">
            <w:pPr>
              <w:jc w:val="center"/>
              <w:rPr>
                <w:b/>
              </w:rPr>
            </w:pPr>
            <w:r w:rsidRPr="005950ED">
              <w:rPr>
                <w:b/>
              </w:rPr>
              <w:t>Team Members</w:t>
            </w:r>
          </w:p>
        </w:tc>
      </w:tr>
      <w:tr w:rsidR="005950ED" w:rsidTr="00C10DAA">
        <w:tc>
          <w:tcPr>
            <w:tcW w:w="4410" w:type="dxa"/>
          </w:tcPr>
          <w:p w:rsidR="005950ED" w:rsidRDefault="005950ED" w:rsidP="007D3820">
            <w:pPr>
              <w:jc w:val="center"/>
            </w:pPr>
          </w:p>
          <w:p w:rsidR="005950ED" w:rsidRDefault="00C10DAA" w:rsidP="007D3820">
            <w:pPr>
              <w:jc w:val="center"/>
            </w:pPr>
            <w:r>
              <w:t>Katie Borg</w:t>
            </w:r>
          </w:p>
          <w:p w:rsidR="00C10DAA" w:rsidRDefault="00C10DAA" w:rsidP="007D3820">
            <w:pPr>
              <w:jc w:val="center"/>
            </w:pPr>
            <w:r>
              <w:t xml:space="preserve">Logan </w:t>
            </w:r>
            <w:proofErr w:type="spellStart"/>
            <w:r>
              <w:t>Coolbeth</w:t>
            </w:r>
            <w:proofErr w:type="spellEnd"/>
          </w:p>
          <w:p w:rsidR="00C10DAA" w:rsidRDefault="00C10DAA" w:rsidP="007D3820">
            <w:pPr>
              <w:jc w:val="center"/>
            </w:pPr>
            <w:r>
              <w:t>Blake Herr</w:t>
            </w:r>
          </w:p>
          <w:p w:rsidR="00C10DAA" w:rsidRDefault="00C10DAA" w:rsidP="007D3820">
            <w:pPr>
              <w:jc w:val="center"/>
            </w:pPr>
            <w:proofErr w:type="spellStart"/>
            <w:r>
              <w:t>Benuel</w:t>
            </w:r>
            <w:proofErr w:type="spellEnd"/>
            <w:r>
              <w:t xml:space="preserve"> Lapp</w:t>
            </w:r>
          </w:p>
          <w:p w:rsidR="00C10DAA" w:rsidRDefault="00C10DAA" w:rsidP="007D3820">
            <w:pPr>
              <w:jc w:val="center"/>
            </w:pPr>
            <w:r>
              <w:t>James Mock</w:t>
            </w:r>
          </w:p>
          <w:p w:rsidR="00C10DAA" w:rsidRDefault="00C10DAA" w:rsidP="007D3820">
            <w:pPr>
              <w:jc w:val="center"/>
            </w:pPr>
            <w:r>
              <w:t xml:space="preserve">Emilio </w:t>
            </w:r>
            <w:proofErr w:type="spellStart"/>
            <w:r>
              <w:t>Padulese</w:t>
            </w:r>
            <w:proofErr w:type="spellEnd"/>
          </w:p>
          <w:p w:rsidR="00C10DAA" w:rsidRDefault="00C10DAA" w:rsidP="007D3820">
            <w:pPr>
              <w:jc w:val="center"/>
            </w:pPr>
            <w:r>
              <w:t>Nikki Schlegel</w:t>
            </w:r>
          </w:p>
          <w:p w:rsidR="00C10DAA" w:rsidRDefault="00C10DAA" w:rsidP="007D3820">
            <w:pPr>
              <w:jc w:val="center"/>
            </w:pPr>
            <w:r>
              <w:t>Nichole Stanley</w:t>
            </w:r>
          </w:p>
          <w:p w:rsidR="00C10DAA" w:rsidRDefault="00C10DAA" w:rsidP="007D3820">
            <w:pPr>
              <w:jc w:val="center"/>
            </w:pPr>
            <w:r>
              <w:t>Nathan Yager</w:t>
            </w:r>
          </w:p>
          <w:p w:rsidR="00C10DAA" w:rsidRDefault="00C10DAA" w:rsidP="007D3820">
            <w:pPr>
              <w:jc w:val="center"/>
            </w:pPr>
            <w:r>
              <w:t>Amy Zhou</w:t>
            </w:r>
          </w:p>
          <w:p w:rsidR="00C10DAA" w:rsidRDefault="00C10DAA" w:rsidP="007D3820">
            <w:pPr>
              <w:jc w:val="center"/>
            </w:pPr>
            <w:r>
              <w:t>Erin Chaboya</w:t>
            </w:r>
          </w:p>
          <w:p w:rsidR="005950ED" w:rsidRDefault="005950ED" w:rsidP="007D3820">
            <w:pPr>
              <w:jc w:val="center"/>
            </w:pPr>
            <w:r>
              <w:t>Eric Lewis</w:t>
            </w:r>
          </w:p>
          <w:p w:rsidR="00C10DAA" w:rsidRDefault="00C10DAA" w:rsidP="007D3820">
            <w:pPr>
              <w:jc w:val="center"/>
            </w:pPr>
            <w:r>
              <w:t>Greg Lyon</w:t>
            </w:r>
          </w:p>
          <w:p w:rsidR="005950ED" w:rsidRDefault="005950ED" w:rsidP="007D3820">
            <w:pPr>
              <w:jc w:val="center"/>
            </w:pPr>
            <w:r>
              <w:t>Anna Urquhart</w:t>
            </w:r>
          </w:p>
          <w:p w:rsidR="005950ED" w:rsidRDefault="005950ED" w:rsidP="007D3820">
            <w:pPr>
              <w:jc w:val="center"/>
            </w:pPr>
          </w:p>
        </w:tc>
      </w:tr>
      <w:bookmarkEnd w:id="0"/>
    </w:tbl>
    <w:p w:rsidR="005950ED" w:rsidRDefault="005950ED" w:rsidP="007D3820">
      <w:pPr>
        <w:jc w:val="center"/>
      </w:pPr>
    </w:p>
    <w:sectPr w:rsidR="005950ED" w:rsidSect="00CC6905">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20"/>
    <w:rsid w:val="00032449"/>
    <w:rsid w:val="00042546"/>
    <w:rsid w:val="00132773"/>
    <w:rsid w:val="001B4B6D"/>
    <w:rsid w:val="0033434D"/>
    <w:rsid w:val="004176C6"/>
    <w:rsid w:val="00446E66"/>
    <w:rsid w:val="005627BB"/>
    <w:rsid w:val="005950ED"/>
    <w:rsid w:val="007177E7"/>
    <w:rsid w:val="007B649D"/>
    <w:rsid w:val="007D3820"/>
    <w:rsid w:val="00A4625C"/>
    <w:rsid w:val="00B6636D"/>
    <w:rsid w:val="00B946A5"/>
    <w:rsid w:val="00C10DAA"/>
    <w:rsid w:val="00C131E1"/>
    <w:rsid w:val="00CC6905"/>
    <w:rsid w:val="00D67701"/>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2B0E3"/>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35C3A261.dotm</Template>
  <TotalTime>0</TotalTime>
  <Pages>2</Pages>
  <Words>954</Words>
  <Characters>5442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2</cp:revision>
  <cp:lastPrinted>2019-01-14T17:45:00Z</cp:lastPrinted>
  <dcterms:created xsi:type="dcterms:W3CDTF">2019-01-14T17:58:00Z</dcterms:created>
  <dcterms:modified xsi:type="dcterms:W3CDTF">2019-01-14T17:58:00Z</dcterms:modified>
</cp:coreProperties>
</file>